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096DC8" w14:textId="77777777" w:rsidR="00BA3A18" w:rsidRPr="00BA3A18" w:rsidRDefault="00117922" w:rsidP="00BA3A18">
      <w:pPr>
        <w:pStyle w:val="Ttulo1"/>
        <w:numPr>
          <w:ilvl w:val="0"/>
          <w:numId w:val="0"/>
        </w:numPr>
        <w:ind w:left="432" w:hanging="432"/>
        <w:rPr>
          <w:lang w:val="es-ES"/>
        </w:rPr>
      </w:pPr>
      <w:bookmarkStart w:id="0" w:name="_Toc1643328"/>
      <w:r>
        <w:rPr>
          <w:lang w:val="es-ES"/>
        </w:rPr>
        <w:t>ANEXO I. Modelo de presentación</w:t>
      </w:r>
      <w:bookmarkEnd w:id="0"/>
      <w:r w:rsidR="00BA3A18" w:rsidRPr="00BA3A18">
        <w:rPr>
          <w:lang w:val="es-ES"/>
        </w:rPr>
        <w:t xml:space="preserve"> </w:t>
      </w:r>
    </w:p>
    <w:p w14:paraId="0EC541EA" w14:textId="495FFC48" w:rsidR="00BA3A18" w:rsidRPr="00BA3A18" w:rsidRDefault="00BA3A18" w:rsidP="00BA3A18">
      <w:r w:rsidRPr="00BA3A18">
        <w:t xml:space="preserve">A continuación se describe la información de la Presentación formada por texto y gráficos, que describirá el proyecto o la idea, y deberá ser enviada al buzón de correo electrónico </w:t>
      </w:r>
      <w:hyperlink r:id="rId8" w:history="1">
        <w:r w:rsidRPr="00EA57CA">
          <w:rPr>
            <w:rStyle w:val="Hipervnculo"/>
          </w:rPr>
          <w:t>ciberemprende@incibe.es</w:t>
        </w:r>
      </w:hyperlink>
      <w:r w:rsidR="000D38D1">
        <w:t xml:space="preserve"> o presentarse físicamente (Base Cuarta).</w:t>
      </w:r>
    </w:p>
    <w:p w14:paraId="407E6096" w14:textId="77777777" w:rsidR="00BA3A18" w:rsidRDefault="00BA3A18" w:rsidP="00BA3A18">
      <w:r w:rsidRPr="00BA3A18">
        <w:t>Se recomienda a</w:t>
      </w:r>
      <w:r w:rsidR="00115A87">
        <w:t xml:space="preserve">l solicitante individual o </w:t>
      </w:r>
      <w:r w:rsidRPr="00BA3A18">
        <w:t xml:space="preserve">equipo que desee participar en el Certamen de </w:t>
      </w:r>
      <w:proofErr w:type="spellStart"/>
      <w:r w:rsidRPr="00BA3A18">
        <w:t>Ciberemprende</w:t>
      </w:r>
      <w:proofErr w:type="spellEnd"/>
      <w:r w:rsidRPr="00BA3A18">
        <w:t>, una página-“</w:t>
      </w:r>
      <w:proofErr w:type="spellStart"/>
      <w:r w:rsidRPr="00BA3A18">
        <w:t>slide</w:t>
      </w:r>
      <w:proofErr w:type="spellEnd"/>
      <w:r w:rsidRPr="00BA3A18">
        <w:t xml:space="preserve">” introductoria seguida de 6 descriptivas de los apartados que se solicitan en las bases: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66"/>
        <w:gridCol w:w="1411"/>
      </w:tblGrid>
      <w:tr w:rsidR="00BA3A18" w:rsidRPr="00BA3A18" w14:paraId="566E4096" w14:textId="77777777" w:rsidTr="00BA3A18">
        <w:trPr>
          <w:trHeight w:val="383"/>
        </w:trPr>
        <w:tc>
          <w:tcPr>
            <w:tcW w:w="7366" w:type="dxa"/>
            <w:vAlign w:val="center"/>
          </w:tcPr>
          <w:p w14:paraId="4B4C2545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A3A18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[NOMBRE DEL PROYECTO] </w:t>
            </w:r>
          </w:p>
        </w:tc>
        <w:tc>
          <w:tcPr>
            <w:tcW w:w="1411" w:type="dxa"/>
            <w:vMerge w:val="restart"/>
            <w:vAlign w:val="center"/>
          </w:tcPr>
          <w:p w14:paraId="433EAC8C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A3A18">
              <w:rPr>
                <w:rFonts w:cs="Arial"/>
                <w:b/>
                <w:bCs/>
                <w:color w:val="000000"/>
                <w:sz w:val="16"/>
                <w:szCs w:val="16"/>
              </w:rPr>
              <w:t>Logo (en caso de que exista uno definido)</w:t>
            </w:r>
          </w:p>
        </w:tc>
      </w:tr>
      <w:tr w:rsidR="00BA3A18" w:rsidRPr="00BA3A18" w14:paraId="57D24B80" w14:textId="77777777" w:rsidTr="00BA3A18">
        <w:trPr>
          <w:trHeight w:val="415"/>
        </w:trPr>
        <w:tc>
          <w:tcPr>
            <w:tcW w:w="7366" w:type="dxa"/>
            <w:vAlign w:val="center"/>
          </w:tcPr>
          <w:p w14:paraId="5EB0B081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BA3A18">
              <w:rPr>
                <w:rFonts w:cs="Arial"/>
                <w:b/>
                <w:bCs/>
                <w:color w:val="000000"/>
                <w:sz w:val="18"/>
                <w:szCs w:val="18"/>
              </w:rPr>
              <w:t>[DATOS DE CONTACTO]</w:t>
            </w:r>
          </w:p>
        </w:tc>
        <w:tc>
          <w:tcPr>
            <w:tcW w:w="1411" w:type="dxa"/>
            <w:vMerge/>
          </w:tcPr>
          <w:p w14:paraId="3B7021ED" w14:textId="77777777" w:rsidR="00BA3A18" w:rsidRPr="00BA3A18" w:rsidRDefault="00BA3A18" w:rsidP="0009792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A3A18" w:rsidRPr="00BA3A18" w14:paraId="70BBF884" w14:textId="77777777" w:rsidTr="00BA3A18">
        <w:trPr>
          <w:trHeight w:val="421"/>
        </w:trPr>
        <w:tc>
          <w:tcPr>
            <w:tcW w:w="7366" w:type="dxa"/>
            <w:vAlign w:val="center"/>
          </w:tcPr>
          <w:p w14:paraId="39A75580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BA3A18">
              <w:rPr>
                <w:rFonts w:cs="Arial"/>
                <w:b/>
                <w:bCs/>
                <w:color w:val="000000"/>
                <w:sz w:val="18"/>
                <w:szCs w:val="18"/>
              </w:rPr>
              <w:t>[INFORMACIÓN DEL PROYECTO]</w:t>
            </w:r>
          </w:p>
        </w:tc>
        <w:tc>
          <w:tcPr>
            <w:tcW w:w="1411" w:type="dxa"/>
            <w:vMerge/>
          </w:tcPr>
          <w:p w14:paraId="6387EDD5" w14:textId="77777777" w:rsidR="00BA3A18" w:rsidRPr="00BA3A18" w:rsidRDefault="00BA3A18" w:rsidP="0009792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639CE9F" w14:textId="77777777" w:rsidR="00BA3A18" w:rsidRPr="00BA3A18" w:rsidRDefault="00BA3A18" w:rsidP="00BA3A18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000000"/>
          <w:sz w:val="18"/>
          <w:szCs w:val="18"/>
        </w:rPr>
      </w:pPr>
    </w:p>
    <w:tbl>
      <w:tblPr>
        <w:tblStyle w:val="tablaincibe"/>
        <w:tblW w:w="0" w:type="auto"/>
        <w:tblLayout w:type="fixed"/>
        <w:tblLook w:val="0000" w:firstRow="0" w:lastRow="0" w:firstColumn="0" w:lastColumn="0" w:noHBand="0" w:noVBand="0"/>
      </w:tblPr>
      <w:tblGrid>
        <w:gridCol w:w="8711"/>
      </w:tblGrid>
      <w:tr w:rsidR="00BA3A18" w:rsidRPr="00BA3A18" w14:paraId="1D4129D0" w14:textId="77777777" w:rsidTr="00BA3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tcW w:w="8711" w:type="dxa"/>
          </w:tcPr>
          <w:p w14:paraId="22B88E8B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1. DESCRIPCIÓN DE LA OPORTUNIDAD Y PROBLEMA A RESOLVER </w:t>
            </w:r>
          </w:p>
        </w:tc>
      </w:tr>
      <w:tr w:rsidR="00BA3A18" w:rsidRPr="00BA3A18" w14:paraId="64B4DDF7" w14:textId="77777777" w:rsidTr="00BA3A18">
        <w:trPr>
          <w:trHeight w:val="110"/>
        </w:trPr>
        <w:tc>
          <w:tcPr>
            <w:tcW w:w="8711" w:type="dxa"/>
          </w:tcPr>
          <w:p w14:paraId="67EDD6B1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[ ] </w:t>
            </w:r>
          </w:p>
          <w:p w14:paraId="2A52451B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3131D980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6071E248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0C02DBBF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</w:tc>
      </w:tr>
      <w:tr w:rsidR="00BA3A18" w:rsidRPr="00BA3A18" w14:paraId="612F8A14" w14:textId="77777777" w:rsidTr="00BA3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tcW w:w="8711" w:type="dxa"/>
          </w:tcPr>
          <w:p w14:paraId="09B433B0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2. SOLUCIÓN PROPUESTA Y DESCRIPCIÓN DEL CARÁCTER INNOVADOR DEL PRODUCTO/SERVICIO </w:t>
            </w:r>
          </w:p>
        </w:tc>
      </w:tr>
      <w:tr w:rsidR="00BA3A18" w:rsidRPr="00BA3A18" w14:paraId="3BA1EB34" w14:textId="77777777" w:rsidTr="00BA3A18">
        <w:trPr>
          <w:trHeight w:val="110"/>
        </w:trPr>
        <w:tc>
          <w:tcPr>
            <w:tcW w:w="8711" w:type="dxa"/>
          </w:tcPr>
          <w:p w14:paraId="77D1025F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[ ] </w:t>
            </w:r>
          </w:p>
          <w:p w14:paraId="2854DFF0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5B1FC38A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6C9D7EAA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7111316C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</w:tc>
      </w:tr>
      <w:tr w:rsidR="00BA3A18" w:rsidRPr="00BA3A18" w14:paraId="33B22DD5" w14:textId="77777777" w:rsidTr="00BA3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tcW w:w="8711" w:type="dxa"/>
          </w:tcPr>
          <w:p w14:paraId="4DC9042E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3. MODELO DE NEGOCIO. ESTRUCTURA DE INGRESOS Y GASTOS, INVERSIÓN/FINANCIACIÓN </w:t>
            </w:r>
          </w:p>
        </w:tc>
      </w:tr>
      <w:tr w:rsidR="00BA3A18" w:rsidRPr="00BA3A18" w14:paraId="56723E49" w14:textId="77777777" w:rsidTr="00BA3A18">
        <w:trPr>
          <w:trHeight w:val="110"/>
        </w:trPr>
        <w:tc>
          <w:tcPr>
            <w:tcW w:w="8711" w:type="dxa"/>
          </w:tcPr>
          <w:p w14:paraId="5595050B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[ ] </w:t>
            </w:r>
          </w:p>
          <w:p w14:paraId="50EF4778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0695A395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35B14E91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6E1FD66E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</w:tc>
      </w:tr>
      <w:tr w:rsidR="00BA3A18" w:rsidRPr="00BA3A18" w14:paraId="72F1B993" w14:textId="77777777" w:rsidTr="00BA3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tcW w:w="8711" w:type="dxa"/>
          </w:tcPr>
          <w:p w14:paraId="77CC47F7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4. MERCADO: CLIENTE OBJETIVO Y ALIANZAS CLAVE. COMPETIDORES / VENTAJAS COMPETITIVAS </w:t>
            </w:r>
          </w:p>
        </w:tc>
      </w:tr>
      <w:tr w:rsidR="00BA3A18" w:rsidRPr="00BA3A18" w14:paraId="6513BE9E" w14:textId="77777777" w:rsidTr="00BA3A18">
        <w:trPr>
          <w:trHeight w:val="110"/>
        </w:trPr>
        <w:tc>
          <w:tcPr>
            <w:tcW w:w="8711" w:type="dxa"/>
          </w:tcPr>
          <w:p w14:paraId="3E693D81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[ ] </w:t>
            </w:r>
          </w:p>
          <w:p w14:paraId="66695680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72286821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132FAEF4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27578EF3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</w:tc>
      </w:tr>
      <w:tr w:rsidR="00BA3A18" w:rsidRPr="00BA3A18" w14:paraId="15E3268F" w14:textId="77777777" w:rsidTr="00BA3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tcW w:w="8711" w:type="dxa"/>
          </w:tcPr>
          <w:p w14:paraId="41849208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5. HITOS ACTUALES DEL PROYECTO. HITOS FUTUROS CLAVE A CORTO Y LARGO PLAZO </w:t>
            </w:r>
          </w:p>
        </w:tc>
      </w:tr>
      <w:tr w:rsidR="00BA3A18" w:rsidRPr="00BA3A18" w14:paraId="48D0D190" w14:textId="77777777" w:rsidTr="00BA3A18">
        <w:trPr>
          <w:trHeight w:val="110"/>
        </w:trPr>
        <w:tc>
          <w:tcPr>
            <w:tcW w:w="8711" w:type="dxa"/>
          </w:tcPr>
          <w:p w14:paraId="464AF3C5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[ ] </w:t>
            </w:r>
          </w:p>
          <w:p w14:paraId="4476B2C5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18B5001E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72D23C7D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06676D17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</w:tc>
      </w:tr>
      <w:tr w:rsidR="00BA3A18" w:rsidRPr="00BA3A18" w14:paraId="594C0BC7" w14:textId="77777777" w:rsidTr="00BA3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tcW w:w="8711" w:type="dxa"/>
          </w:tcPr>
          <w:p w14:paraId="0E0462B9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6. CAPACIDADES DEL EQUIPO, MOTIVACIÓN Y ASPIRACIONES </w:t>
            </w:r>
          </w:p>
        </w:tc>
      </w:tr>
      <w:tr w:rsidR="00BA3A18" w:rsidRPr="00BA3A18" w14:paraId="481BE9FD" w14:textId="77777777" w:rsidTr="00BA3A18">
        <w:trPr>
          <w:trHeight w:val="110"/>
        </w:trPr>
        <w:tc>
          <w:tcPr>
            <w:tcW w:w="8711" w:type="dxa"/>
          </w:tcPr>
          <w:p w14:paraId="556CB073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  <w:r w:rsidRPr="00BA3A18">
              <w:rPr>
                <w:rFonts w:ascii="Calibri" w:hAnsi="Calibri" w:cs="Calibri"/>
                <w:color w:val="000000"/>
              </w:rPr>
              <w:t xml:space="preserve">[ ] </w:t>
            </w:r>
          </w:p>
          <w:p w14:paraId="45BA1FD7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106462CF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762F61A8" w14:textId="77777777" w:rsid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  <w:p w14:paraId="12C26EA8" w14:textId="77777777" w:rsidR="00BA3A18" w:rsidRPr="00BA3A18" w:rsidRDefault="00BA3A18" w:rsidP="00BA3A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color w:val="000000"/>
              </w:rPr>
            </w:pPr>
          </w:p>
        </w:tc>
      </w:tr>
    </w:tbl>
    <w:p w14:paraId="44ADF784" w14:textId="50B5A516" w:rsidR="00E252DD" w:rsidRDefault="00E252DD" w:rsidP="00E252DD">
      <w:pPr>
        <w:jc w:val="left"/>
        <w:rPr>
          <w:noProof/>
        </w:rPr>
      </w:pPr>
      <w:bookmarkStart w:id="1" w:name="_GoBack"/>
      <w:bookmarkEnd w:id="1"/>
      <w:r>
        <w:rPr>
          <w:noProof/>
        </w:rPr>
        <w:t>*</w:t>
      </w:r>
      <w:r w:rsidRPr="00E252DD">
        <w:rPr>
          <w:rFonts w:asciiTheme="minorHAnsi" w:hAnsiTheme="minorHAnsi" w:cs="Arial"/>
          <w:b/>
          <w:i/>
          <w:sz w:val="16"/>
          <w:szCs w:val="16"/>
        </w:rPr>
        <w:t xml:space="preserve"> </w:t>
      </w:r>
      <w:r w:rsidRPr="0090419E">
        <w:rPr>
          <w:rFonts w:asciiTheme="minorHAnsi" w:hAnsiTheme="minorHAnsi" w:cs="Arial"/>
          <w:b/>
          <w:i/>
          <w:sz w:val="16"/>
          <w:szCs w:val="16"/>
        </w:rPr>
        <w:t>Estos campos son de obligatoria aceptac</w:t>
      </w:r>
      <w:r>
        <w:rPr>
          <w:rFonts w:asciiTheme="minorHAnsi" w:hAnsiTheme="minorHAnsi" w:cs="Arial"/>
          <w:b/>
          <w:i/>
          <w:sz w:val="16"/>
          <w:szCs w:val="16"/>
        </w:rPr>
        <w:t>ión para poder participar en el Programa de Ayudas,</w:t>
      </w:r>
    </w:p>
    <w:sectPr w:rsidR="00E252DD" w:rsidSect="00583AC9">
      <w:headerReference w:type="default" r:id="rId9"/>
      <w:pgSz w:w="11906" w:h="16838" w:code="9"/>
      <w:pgMar w:top="1843" w:right="1418" w:bottom="993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0C8FCE" w14:textId="77777777" w:rsidR="004C5BA4" w:rsidRDefault="004C5BA4">
      <w:r>
        <w:separator/>
      </w:r>
    </w:p>
  </w:endnote>
  <w:endnote w:type="continuationSeparator" w:id="0">
    <w:p w14:paraId="0F23D962" w14:textId="77777777" w:rsidR="004C5BA4" w:rsidRDefault="004C5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5A419" w14:textId="77777777" w:rsidR="004C5BA4" w:rsidRDefault="004C5BA4" w:rsidP="00AF1253">
      <w:pPr>
        <w:spacing w:after="0"/>
      </w:pPr>
      <w:r>
        <w:separator/>
      </w:r>
    </w:p>
  </w:footnote>
  <w:footnote w:type="continuationSeparator" w:id="0">
    <w:p w14:paraId="251CE915" w14:textId="77777777" w:rsidR="004C5BA4" w:rsidRDefault="004C5BA4" w:rsidP="00AF1253">
      <w:pPr>
        <w:spacing w:after="0"/>
      </w:pPr>
      <w:r>
        <w:continuationSeparator/>
      </w:r>
    </w:p>
  </w:footnote>
  <w:footnote w:type="continuationNotice" w:id="1">
    <w:p w14:paraId="1D111FDD" w14:textId="77777777" w:rsidR="004C5BA4" w:rsidRDefault="004C5BA4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C613C" w14:textId="28136319" w:rsidR="00945333" w:rsidRDefault="00945333">
    <w:r>
      <w:rPr>
        <w:noProof/>
      </w:rPr>
      <mc:AlternateContent>
        <mc:Choice Requires="wpg">
          <w:drawing>
            <wp:anchor distT="0" distB="0" distL="114300" distR="114300" simplePos="0" relativeHeight="251707904" behindDoc="0" locked="0" layoutInCell="1" allowOverlap="1" wp14:anchorId="0ACD7327" wp14:editId="600245D9">
              <wp:simplePos x="0" y="0"/>
              <wp:positionH relativeFrom="column">
                <wp:posOffset>-762635</wp:posOffset>
              </wp:positionH>
              <wp:positionV relativeFrom="paragraph">
                <wp:posOffset>-50165</wp:posOffset>
              </wp:positionV>
              <wp:extent cx="6891655" cy="445770"/>
              <wp:effectExtent l="0" t="0" r="4445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1655" cy="445770"/>
                        <a:chOff x="0" y="0"/>
                        <a:chExt cx="6891655" cy="445770"/>
                      </a:xfrm>
                    </wpg:grpSpPr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97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7200" y="38100"/>
                          <a:ext cx="1177925" cy="317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0550" y="6350"/>
                          <a:ext cx="311150" cy="342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0" y="31750"/>
                          <a:ext cx="1412240" cy="333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000" y="0"/>
                          <a:ext cx="1938655" cy="4457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AE4886" id="Grupo 9" o:spid="_x0000_s1026" style="position:absolute;margin-left:-60.05pt;margin-top:-3.95pt;width:542.65pt;height:35.1pt;z-index:251707904" coordsize="68916,445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VB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n0QSUNDX1BS&#10;T0ZJTEUAARIACICEQURCRQIQAABwcnRyQ01ZS0xhYiAH1wAIABQAAAAAAABhY3NwQVBQTAAAAABB&#10;REJFAAAAAAAAAAAAAAAAAAAAAA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/+J9EElDQ19QUk9GSUxFAAkS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ej8////////////////////////////&#10;////////////6dLp/////////////////////////////////////////Oj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eH2///////////////////////////////////////1rpCu9v//////////////////&#10;///////////////////hkGmQ4v/////////////////////////////////////1rpCu9v//////&#10;////////////////////////////////9uH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u6TD//////////////////////////////////////+/dk9/0P//////////&#10;/////////////////////////+CaTwBbu///////////////////////////////////8bZ5T0l3&#10;yv//////////////////////////////////69LFq5av8v//////////////////////////////&#10;////////9+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avq6moqaqtsbjAy9rr&#10;/////////////////////////6JfV1RTVFVXW19mb3yPqMPd7////////////////////7NMCwYD&#10;AAAAAAAAFUV0os37/////////////////////9BuEgAAAAAADzNZgarU/f//////////////////&#10;/////+2ONQAFGjJNa42y2P////////////////////////////+wVDxRaIKeveD/////////////&#10;///////////////////XjoOft9Lw////////////////////////////////////3d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7uzt7/L2&#10;+v////////////////////////////////+5mpiZnKGmrbS+yuH/////////////////////////&#10;//+iV0pMUVddaH2WueP///////////////////////////+zVwAaNVBuja/T+v//////////////&#10;///////////////Ob0Bfe5m32Pv////////////////////////////////un4Wnw+H/////////&#10;////////////////////////////5NH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11969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yU/CAAAA2wAAAA8AAABkcnMvZG93bnJldi54bWxET01rwkAQvQv+h2WE3nRjwFKjqxRR8FSp&#10;EcXbkJ0mIdnZsLua9N93C4Xe5vE+Z70dTCue5HxtWcF8loAgLqyuuVRwyQ/TNxA+IGtsLZOCb/Kw&#10;3YxHa8y07fmTnudQihjCPkMFVQhdJqUvKjLoZ7YjjtyXdQZDhK6U2mEfw00r0yR5lQZrjg0VdrSr&#10;qGjOD6PALe+nZPk4XT8uTa/vizTfN7dcqZfJ8L4CEWgI/+I/91HH+Sn8/h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HclPwgAAANsAAAAPAAAAAAAAAAAAAAAAAJ8C&#10;AABkcnMvZG93bnJldi54bWxQSwUGAAAAAAQABAD3AAAAjgMAAAAA&#10;">
                <v:imagedata r:id="rId6" o:title=""/>
                <v:path arrowok="t"/>
              </v:shape>
              <v:shape id="Imagen 16" o:spid="_x0000_s1028" type="#_x0000_t75" style="position:absolute;left:29972;top:381;width:11779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uqy+AAAA2wAAAA8AAABkcnMvZG93bnJldi54bWxET70KwjAQ3gXfIZzgpqkOItUooijiIPgz&#10;OB7N2ZY2l9rEWt/eCILbfXy/N1+2phQN1S63rGA0jEAQJ1bnnCq4XraDKQjnkTWWlknBmxwsF93O&#10;HGNtX3yi5uxTEULYxagg876KpXRJRgbd0FbEgbvb2qAPsE6lrvEVwk0px1E0kQZzDg0ZVrTOKCnO&#10;T6OgONpD/jjhtqh2TXKIVpeb2W+U6vfa1QyEp9b/xT/3Xof5E/j+Eg6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9Auqy+AAAA2wAAAA8AAAAAAAAAAAAAAAAAnwIAAGRy&#10;cy9kb3ducmV2LnhtbFBLBQYAAAAABAAEAPcAAACKAwAAAAA=&#10;">
                <v:imagedata r:id="rId7" o:title=""/>
                <v:path arrowok="t"/>
              </v:shape>
              <v:shape id="Imagen 17" o:spid="_x0000_s1029" type="#_x0000_t75" style="position:absolute;left:44005;top:63;width:3112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4aXCAAAA2wAAAA8AAABkcnMvZG93bnJldi54bWxET01rwkAQvRf8D8sUvNWNOWhJ3YRSVDzG&#10;aFt6G7LTJDQ7G3dXjf++WxB6m8f7nFUxml5cyPnOsoL5LAFBXFvdcaPgeNg8PYPwAVljb5kU3MhD&#10;kU8eVphpe+U9XarQiBjCPkMFbQhDJqWvWzLoZ3Ygjty3dQZDhK6R2uE1hptepkmykAY7jg0tDvTW&#10;Uv1TnY2C0c1P5edH2eE2fV80Jr2V669Kqenj+PoCItAY/sV3907H+Uv4+yUe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8uGlwgAAANsAAAAPAAAAAAAAAAAAAAAAAJ8C&#10;AABkcnMvZG93bnJldi54bWxQSwUGAAAAAAQABAD3AAAAjgMAAAAA&#10;">
                <v:imagedata r:id="rId8" o:title=""/>
                <v:path arrowok="t"/>
              </v:shape>
              <v:shape id="Imagen 15" o:spid="_x0000_s1030" type="#_x0000_t75" style="position:absolute;left:13335;top:317;width:14122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J6zEAAAA2wAAAA8AAABkcnMvZG93bnJldi54bWxET01rwkAQvRf8D8sIXqRuUqjW6BpEKNjW&#10;g1p78DZmxySYnQ3ZrW7/fbcg9DaP9znzPJhGXKlztWUF6SgBQVxYXXOp4PD5+vgCwnlkjY1lUvBD&#10;DvJF72GOmbY33tF170sRQ9hlqKDyvs2kdEVFBt3ItsSRO9vOoI+wK6Xu8BbDTSOfkmQsDdYcGyps&#10;aVVRcdl/GwVvh237sTm9r8KQJymHr+nRjadKDfphOQPhKfh/8d291nH+M/z9E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SJ6zEAAAA2wAAAA8AAAAAAAAAAAAAAAAA&#10;nwIAAGRycy9kb3ducmV2LnhtbFBLBQYAAAAABAAEAPcAAACQAwAAAAA=&#10;">
                <v:imagedata r:id="rId9" o:title=""/>
                <v:path arrowok="t"/>
              </v:shape>
              <v:shape id="Imagen 10" o:spid="_x0000_s1031" type="#_x0000_t75" style="position:absolute;left:49530;width:19386;height:4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n0bFAAAA2wAAAA8AAABkcnMvZG93bnJldi54bWxEj0FrAjEQhe+F/ocwhV6KJlYoZTWKFQql&#10;RaHqxduwGbOLm8l2k67bf+8chN7eMG++eW++HEKjeupSHdnCZGxAEZfR1ewtHPbvo1dQKSM7bCKT&#10;hT9KsFzc382xcPHC39TvslcC4VSghSrnttA6lRUFTOPYEsvuFLuAWcbOa9fhReCh0c/GvOiANcuH&#10;CltaV1Sed79BKNv+a3P4KY/TN28+g1lv/eT4ZO3jw7Cagco05H/z7frDSXxJL11E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p59GxQAAANsAAAAPAAAAAAAAAAAAAAAA&#10;AJ8CAABkcnMvZG93bnJldi54bWxQSwUGAAAAAAQABAD3AAAAkQMAAAAA&#10;">
                <v:imagedata r:id="rId10" o:title="" chromakey="#fefefe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877"/>
    <w:multiLevelType w:val="hybridMultilevel"/>
    <w:tmpl w:val="912E1CE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3" w15:restartNumberingAfterBreak="0">
    <w:nsid w:val="0ED35553"/>
    <w:multiLevelType w:val="hybridMultilevel"/>
    <w:tmpl w:val="6FFA586A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F7E34"/>
    <w:multiLevelType w:val="hybridMultilevel"/>
    <w:tmpl w:val="CF3CEC00"/>
    <w:lvl w:ilvl="0" w:tplc="8DD818C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4" w:hanging="360"/>
      </w:pPr>
    </w:lvl>
    <w:lvl w:ilvl="2" w:tplc="0C0A001B" w:tentative="1">
      <w:start w:val="1"/>
      <w:numFmt w:val="lowerRoman"/>
      <w:lvlText w:val="%3."/>
      <w:lvlJc w:val="right"/>
      <w:pPr>
        <w:ind w:left="2514" w:hanging="180"/>
      </w:pPr>
    </w:lvl>
    <w:lvl w:ilvl="3" w:tplc="0C0A000F" w:tentative="1">
      <w:start w:val="1"/>
      <w:numFmt w:val="decimal"/>
      <w:lvlText w:val="%4."/>
      <w:lvlJc w:val="left"/>
      <w:pPr>
        <w:ind w:left="3234" w:hanging="360"/>
      </w:pPr>
    </w:lvl>
    <w:lvl w:ilvl="4" w:tplc="0C0A0019" w:tentative="1">
      <w:start w:val="1"/>
      <w:numFmt w:val="lowerLetter"/>
      <w:lvlText w:val="%5."/>
      <w:lvlJc w:val="left"/>
      <w:pPr>
        <w:ind w:left="3954" w:hanging="360"/>
      </w:pPr>
    </w:lvl>
    <w:lvl w:ilvl="5" w:tplc="0C0A001B" w:tentative="1">
      <w:start w:val="1"/>
      <w:numFmt w:val="lowerRoman"/>
      <w:lvlText w:val="%6."/>
      <w:lvlJc w:val="right"/>
      <w:pPr>
        <w:ind w:left="4674" w:hanging="180"/>
      </w:pPr>
    </w:lvl>
    <w:lvl w:ilvl="6" w:tplc="0C0A000F" w:tentative="1">
      <w:start w:val="1"/>
      <w:numFmt w:val="decimal"/>
      <w:lvlText w:val="%7."/>
      <w:lvlJc w:val="left"/>
      <w:pPr>
        <w:ind w:left="5394" w:hanging="360"/>
      </w:pPr>
    </w:lvl>
    <w:lvl w:ilvl="7" w:tplc="0C0A0019" w:tentative="1">
      <w:start w:val="1"/>
      <w:numFmt w:val="lowerLetter"/>
      <w:lvlText w:val="%8."/>
      <w:lvlJc w:val="left"/>
      <w:pPr>
        <w:ind w:left="6114" w:hanging="360"/>
      </w:pPr>
    </w:lvl>
    <w:lvl w:ilvl="8" w:tplc="0C0A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19DD57F9"/>
    <w:multiLevelType w:val="hybridMultilevel"/>
    <w:tmpl w:val="C570F986"/>
    <w:lvl w:ilvl="0" w:tplc="68C483AC">
      <w:start w:val="1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B3594"/>
    <w:multiLevelType w:val="hybridMultilevel"/>
    <w:tmpl w:val="D828F4C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43A19"/>
    <w:multiLevelType w:val="hybridMultilevel"/>
    <w:tmpl w:val="63FC21C8"/>
    <w:lvl w:ilvl="0" w:tplc="44B67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64DDC"/>
    <w:multiLevelType w:val="hybridMultilevel"/>
    <w:tmpl w:val="7C8A2872"/>
    <w:lvl w:ilvl="0" w:tplc="FF9836BE">
      <w:start w:val="14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2671AF3"/>
    <w:multiLevelType w:val="hybridMultilevel"/>
    <w:tmpl w:val="237807FC"/>
    <w:lvl w:ilvl="0" w:tplc="A7DC0E62">
      <w:start w:val="1"/>
      <w:numFmt w:val="lowerRoman"/>
      <w:lvlText w:val="%1."/>
      <w:lvlJc w:val="left"/>
      <w:pPr>
        <w:ind w:left="862" w:hanging="720"/>
      </w:pPr>
      <w:rPr>
        <w:rFonts w:hint="default"/>
      </w:rPr>
    </w:lvl>
    <w:lvl w:ilvl="1" w:tplc="96D619A6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D0A4A41"/>
    <w:multiLevelType w:val="hybridMultilevel"/>
    <w:tmpl w:val="2A48521A"/>
    <w:lvl w:ilvl="0" w:tplc="A7DC0E62">
      <w:start w:val="1"/>
      <w:numFmt w:val="lowerRoman"/>
      <w:lvlText w:val="%1."/>
      <w:lvlJc w:val="left"/>
      <w:pPr>
        <w:ind w:left="862" w:hanging="720"/>
      </w:pPr>
      <w:rPr>
        <w:rFonts w:hint="default"/>
      </w:rPr>
    </w:lvl>
    <w:lvl w:ilvl="1" w:tplc="96D619A6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F7633A9"/>
    <w:multiLevelType w:val="hybridMultilevel"/>
    <w:tmpl w:val="30442868"/>
    <w:lvl w:ilvl="0" w:tplc="71FC4B38">
      <w:start w:val="1"/>
      <w:numFmt w:val="decimal"/>
      <w:lvlText w:val="%1-"/>
      <w:lvlJc w:val="left"/>
      <w:pPr>
        <w:ind w:left="4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93" w:hanging="360"/>
      </w:pPr>
    </w:lvl>
    <w:lvl w:ilvl="2" w:tplc="0C0A001B" w:tentative="1">
      <w:start w:val="1"/>
      <w:numFmt w:val="lowerRoman"/>
      <w:lvlText w:val="%3."/>
      <w:lvlJc w:val="right"/>
      <w:pPr>
        <w:ind w:left="1913" w:hanging="180"/>
      </w:pPr>
    </w:lvl>
    <w:lvl w:ilvl="3" w:tplc="0C0A000F" w:tentative="1">
      <w:start w:val="1"/>
      <w:numFmt w:val="decimal"/>
      <w:lvlText w:val="%4."/>
      <w:lvlJc w:val="left"/>
      <w:pPr>
        <w:ind w:left="2633" w:hanging="360"/>
      </w:pPr>
    </w:lvl>
    <w:lvl w:ilvl="4" w:tplc="0C0A0019" w:tentative="1">
      <w:start w:val="1"/>
      <w:numFmt w:val="lowerLetter"/>
      <w:lvlText w:val="%5."/>
      <w:lvlJc w:val="left"/>
      <w:pPr>
        <w:ind w:left="3353" w:hanging="360"/>
      </w:pPr>
    </w:lvl>
    <w:lvl w:ilvl="5" w:tplc="0C0A001B" w:tentative="1">
      <w:start w:val="1"/>
      <w:numFmt w:val="lowerRoman"/>
      <w:lvlText w:val="%6."/>
      <w:lvlJc w:val="right"/>
      <w:pPr>
        <w:ind w:left="4073" w:hanging="180"/>
      </w:pPr>
    </w:lvl>
    <w:lvl w:ilvl="6" w:tplc="0C0A000F" w:tentative="1">
      <w:start w:val="1"/>
      <w:numFmt w:val="decimal"/>
      <w:lvlText w:val="%7."/>
      <w:lvlJc w:val="left"/>
      <w:pPr>
        <w:ind w:left="4793" w:hanging="360"/>
      </w:pPr>
    </w:lvl>
    <w:lvl w:ilvl="7" w:tplc="0C0A0019" w:tentative="1">
      <w:start w:val="1"/>
      <w:numFmt w:val="lowerLetter"/>
      <w:lvlText w:val="%8."/>
      <w:lvlJc w:val="left"/>
      <w:pPr>
        <w:ind w:left="5513" w:hanging="360"/>
      </w:pPr>
    </w:lvl>
    <w:lvl w:ilvl="8" w:tplc="0C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B0130"/>
    <w:multiLevelType w:val="hybridMultilevel"/>
    <w:tmpl w:val="96CEF7E0"/>
    <w:lvl w:ilvl="0" w:tplc="55307DE0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F7F1B"/>
    <w:multiLevelType w:val="multilevel"/>
    <w:tmpl w:val="6764DE52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6A33637B"/>
    <w:multiLevelType w:val="hybridMultilevel"/>
    <w:tmpl w:val="F6BE57AA"/>
    <w:lvl w:ilvl="0" w:tplc="880CB526">
      <w:start w:val="14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B8D4D4E"/>
    <w:multiLevelType w:val="hybridMultilevel"/>
    <w:tmpl w:val="E4F056F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065B2C"/>
    <w:multiLevelType w:val="multilevel"/>
    <w:tmpl w:val="A7805DEE"/>
    <w:styleLink w:val="EstiloConvietas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56028"/>
    <w:multiLevelType w:val="hybridMultilevel"/>
    <w:tmpl w:val="4AF4F34E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2"/>
  </w:num>
  <w:num w:numId="5">
    <w:abstractNumId w:val="15"/>
  </w:num>
  <w:num w:numId="6">
    <w:abstractNumId w:val="11"/>
  </w:num>
  <w:num w:numId="7">
    <w:abstractNumId w:val="0"/>
  </w:num>
  <w:num w:numId="8">
    <w:abstractNumId w:val="10"/>
  </w:num>
  <w:num w:numId="9">
    <w:abstractNumId w:val="4"/>
  </w:num>
  <w:num w:numId="10">
    <w:abstractNumId w:val="5"/>
  </w:num>
  <w:num w:numId="11">
    <w:abstractNumId w:val="17"/>
  </w:num>
  <w:num w:numId="12">
    <w:abstractNumId w:val="18"/>
  </w:num>
  <w:num w:numId="13">
    <w:abstractNumId w:val="15"/>
  </w:num>
  <w:num w:numId="14">
    <w:abstractNumId w:val="15"/>
  </w:num>
  <w:num w:numId="15">
    <w:abstractNumId w:val="15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6"/>
  </w:num>
  <w:num w:numId="19">
    <w:abstractNumId w:val="9"/>
  </w:num>
  <w:num w:numId="20">
    <w:abstractNumId w:val="15"/>
  </w:num>
  <w:num w:numId="21">
    <w:abstractNumId w:val="15"/>
  </w:num>
  <w:num w:numId="22">
    <w:abstractNumId w:val="6"/>
  </w:num>
  <w:num w:numId="23">
    <w:abstractNumId w:val="13"/>
  </w:num>
  <w:num w:numId="24">
    <w:abstractNumId w:val="7"/>
  </w:num>
  <w:num w:numId="25">
    <w:abstractNumId w:val="15"/>
  </w:num>
  <w:num w:numId="26">
    <w:abstractNumId w:val="13"/>
  </w:num>
  <w:num w:numId="27">
    <w:abstractNumId w:val="15"/>
  </w:num>
  <w:num w:numId="28">
    <w:abstractNumId w:val="19"/>
  </w:num>
  <w:num w:numId="2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85"/>
    <w:rsid w:val="00013A36"/>
    <w:rsid w:val="00013AAD"/>
    <w:rsid w:val="00014B9C"/>
    <w:rsid w:val="00016256"/>
    <w:rsid w:val="00016ADF"/>
    <w:rsid w:val="0002177D"/>
    <w:rsid w:val="00021D94"/>
    <w:rsid w:val="00022B30"/>
    <w:rsid w:val="000233B0"/>
    <w:rsid w:val="00023B55"/>
    <w:rsid w:val="00024330"/>
    <w:rsid w:val="0002568F"/>
    <w:rsid w:val="00026C0E"/>
    <w:rsid w:val="00032978"/>
    <w:rsid w:val="000331B3"/>
    <w:rsid w:val="00036C3E"/>
    <w:rsid w:val="0004590B"/>
    <w:rsid w:val="00047498"/>
    <w:rsid w:val="000476A8"/>
    <w:rsid w:val="00051FEF"/>
    <w:rsid w:val="00054F46"/>
    <w:rsid w:val="0005602F"/>
    <w:rsid w:val="0006505E"/>
    <w:rsid w:val="000651CB"/>
    <w:rsid w:val="000719A5"/>
    <w:rsid w:val="000743C6"/>
    <w:rsid w:val="000746AA"/>
    <w:rsid w:val="000762B9"/>
    <w:rsid w:val="0007658C"/>
    <w:rsid w:val="000765A5"/>
    <w:rsid w:val="000813CB"/>
    <w:rsid w:val="00093E97"/>
    <w:rsid w:val="00097921"/>
    <w:rsid w:val="00097FA4"/>
    <w:rsid w:val="000A24C5"/>
    <w:rsid w:val="000A45FF"/>
    <w:rsid w:val="000A6AD8"/>
    <w:rsid w:val="000A73B7"/>
    <w:rsid w:val="000C1B35"/>
    <w:rsid w:val="000C1C1F"/>
    <w:rsid w:val="000C5361"/>
    <w:rsid w:val="000C65CA"/>
    <w:rsid w:val="000C7C7A"/>
    <w:rsid w:val="000D204A"/>
    <w:rsid w:val="000D3393"/>
    <w:rsid w:val="000D38D1"/>
    <w:rsid w:val="000D3CE0"/>
    <w:rsid w:val="000D5092"/>
    <w:rsid w:val="000D5BAE"/>
    <w:rsid w:val="000E4A0E"/>
    <w:rsid w:val="000F17BC"/>
    <w:rsid w:val="000F4697"/>
    <w:rsid w:val="00106BA7"/>
    <w:rsid w:val="00107C3B"/>
    <w:rsid w:val="00115A87"/>
    <w:rsid w:val="0011616E"/>
    <w:rsid w:val="00116514"/>
    <w:rsid w:val="00117922"/>
    <w:rsid w:val="00130EB1"/>
    <w:rsid w:val="00141DBC"/>
    <w:rsid w:val="001423CB"/>
    <w:rsid w:val="00146ABE"/>
    <w:rsid w:val="0014775D"/>
    <w:rsid w:val="00156143"/>
    <w:rsid w:val="0015681B"/>
    <w:rsid w:val="00172085"/>
    <w:rsid w:val="00173027"/>
    <w:rsid w:val="00174B03"/>
    <w:rsid w:val="00175A54"/>
    <w:rsid w:val="00181BFA"/>
    <w:rsid w:val="001857B8"/>
    <w:rsid w:val="00185E30"/>
    <w:rsid w:val="00194943"/>
    <w:rsid w:val="001953A0"/>
    <w:rsid w:val="001977B4"/>
    <w:rsid w:val="001A144E"/>
    <w:rsid w:val="001A5CE5"/>
    <w:rsid w:val="001B13A5"/>
    <w:rsid w:val="001B2598"/>
    <w:rsid w:val="001B4BA0"/>
    <w:rsid w:val="001B5E9A"/>
    <w:rsid w:val="001B6B28"/>
    <w:rsid w:val="001B6ECB"/>
    <w:rsid w:val="001C254D"/>
    <w:rsid w:val="001C45A8"/>
    <w:rsid w:val="001C4850"/>
    <w:rsid w:val="001C4988"/>
    <w:rsid w:val="001D06CF"/>
    <w:rsid w:val="001D3845"/>
    <w:rsid w:val="001E0EF1"/>
    <w:rsid w:val="001E1F2E"/>
    <w:rsid w:val="001F1012"/>
    <w:rsid w:val="001F6A4A"/>
    <w:rsid w:val="00205501"/>
    <w:rsid w:val="0021306B"/>
    <w:rsid w:val="00213A2E"/>
    <w:rsid w:val="00217A92"/>
    <w:rsid w:val="0022085F"/>
    <w:rsid w:val="002253FC"/>
    <w:rsid w:val="00232E8F"/>
    <w:rsid w:val="00240F87"/>
    <w:rsid w:val="00245A2D"/>
    <w:rsid w:val="00245A8C"/>
    <w:rsid w:val="00246FA7"/>
    <w:rsid w:val="00247F1B"/>
    <w:rsid w:val="00250BFE"/>
    <w:rsid w:val="002525CC"/>
    <w:rsid w:val="00254FC9"/>
    <w:rsid w:val="00257670"/>
    <w:rsid w:val="00267808"/>
    <w:rsid w:val="00270D84"/>
    <w:rsid w:val="0027344B"/>
    <w:rsid w:val="0027635D"/>
    <w:rsid w:val="002A0164"/>
    <w:rsid w:val="002A0F13"/>
    <w:rsid w:val="002B42C2"/>
    <w:rsid w:val="002B6190"/>
    <w:rsid w:val="002C028C"/>
    <w:rsid w:val="002C2062"/>
    <w:rsid w:val="002C3ABC"/>
    <w:rsid w:val="002D40B8"/>
    <w:rsid w:val="002D60A9"/>
    <w:rsid w:val="002E7698"/>
    <w:rsid w:val="002F19DB"/>
    <w:rsid w:val="002F502B"/>
    <w:rsid w:val="00300332"/>
    <w:rsid w:val="0030315C"/>
    <w:rsid w:val="00305988"/>
    <w:rsid w:val="00314618"/>
    <w:rsid w:val="00315F33"/>
    <w:rsid w:val="00325034"/>
    <w:rsid w:val="00325C05"/>
    <w:rsid w:val="00327AA3"/>
    <w:rsid w:val="00330905"/>
    <w:rsid w:val="00331790"/>
    <w:rsid w:val="0033383A"/>
    <w:rsid w:val="00342932"/>
    <w:rsid w:val="00350D92"/>
    <w:rsid w:val="00352F88"/>
    <w:rsid w:val="00363090"/>
    <w:rsid w:val="00363A4D"/>
    <w:rsid w:val="003643DD"/>
    <w:rsid w:val="0036456C"/>
    <w:rsid w:val="00373414"/>
    <w:rsid w:val="00374F57"/>
    <w:rsid w:val="003750ED"/>
    <w:rsid w:val="003809E9"/>
    <w:rsid w:val="003854DA"/>
    <w:rsid w:val="00387785"/>
    <w:rsid w:val="003913CE"/>
    <w:rsid w:val="00392C16"/>
    <w:rsid w:val="0039430D"/>
    <w:rsid w:val="003946C6"/>
    <w:rsid w:val="00395BA2"/>
    <w:rsid w:val="003A0D85"/>
    <w:rsid w:val="003A2385"/>
    <w:rsid w:val="003B2C40"/>
    <w:rsid w:val="003B5648"/>
    <w:rsid w:val="003B60E8"/>
    <w:rsid w:val="003B7974"/>
    <w:rsid w:val="003C03F6"/>
    <w:rsid w:val="003C05C5"/>
    <w:rsid w:val="003C4DB7"/>
    <w:rsid w:val="003D0E12"/>
    <w:rsid w:val="003D1D6C"/>
    <w:rsid w:val="003D5C66"/>
    <w:rsid w:val="003D7704"/>
    <w:rsid w:val="003E14B3"/>
    <w:rsid w:val="003E2A3F"/>
    <w:rsid w:val="003E7C5A"/>
    <w:rsid w:val="003F0E74"/>
    <w:rsid w:val="00400C4E"/>
    <w:rsid w:val="00404EE6"/>
    <w:rsid w:val="0041170D"/>
    <w:rsid w:val="00412B67"/>
    <w:rsid w:val="00413669"/>
    <w:rsid w:val="00415F9A"/>
    <w:rsid w:val="00420E07"/>
    <w:rsid w:val="00422C75"/>
    <w:rsid w:val="00424F6B"/>
    <w:rsid w:val="004253C6"/>
    <w:rsid w:val="00426911"/>
    <w:rsid w:val="00426C31"/>
    <w:rsid w:val="00431931"/>
    <w:rsid w:val="004364F2"/>
    <w:rsid w:val="00437369"/>
    <w:rsid w:val="004407DC"/>
    <w:rsid w:val="0044466B"/>
    <w:rsid w:val="00444B93"/>
    <w:rsid w:val="00444EC6"/>
    <w:rsid w:val="00456011"/>
    <w:rsid w:val="00456D32"/>
    <w:rsid w:val="00463BBF"/>
    <w:rsid w:val="004651C8"/>
    <w:rsid w:val="00477BE9"/>
    <w:rsid w:val="0048697B"/>
    <w:rsid w:val="00492DFE"/>
    <w:rsid w:val="004A779D"/>
    <w:rsid w:val="004B327E"/>
    <w:rsid w:val="004B4A28"/>
    <w:rsid w:val="004B6067"/>
    <w:rsid w:val="004C07D8"/>
    <w:rsid w:val="004C0F2F"/>
    <w:rsid w:val="004C159A"/>
    <w:rsid w:val="004C2273"/>
    <w:rsid w:val="004C4817"/>
    <w:rsid w:val="004C5BA4"/>
    <w:rsid w:val="004D1550"/>
    <w:rsid w:val="004D25CB"/>
    <w:rsid w:val="004D78D0"/>
    <w:rsid w:val="004E0FC1"/>
    <w:rsid w:val="004E1955"/>
    <w:rsid w:val="004E6D77"/>
    <w:rsid w:val="004F0867"/>
    <w:rsid w:val="004F3AAF"/>
    <w:rsid w:val="004F44F7"/>
    <w:rsid w:val="004F5BCA"/>
    <w:rsid w:val="004F7E7A"/>
    <w:rsid w:val="0050158D"/>
    <w:rsid w:val="00505376"/>
    <w:rsid w:val="00506DCD"/>
    <w:rsid w:val="00514884"/>
    <w:rsid w:val="00514D7C"/>
    <w:rsid w:val="005165ED"/>
    <w:rsid w:val="0052168D"/>
    <w:rsid w:val="00523B1E"/>
    <w:rsid w:val="00526FA9"/>
    <w:rsid w:val="0053668D"/>
    <w:rsid w:val="00536752"/>
    <w:rsid w:val="00540BF8"/>
    <w:rsid w:val="005434AD"/>
    <w:rsid w:val="00562F32"/>
    <w:rsid w:val="00570CDD"/>
    <w:rsid w:val="0058051E"/>
    <w:rsid w:val="00581A12"/>
    <w:rsid w:val="00583A0F"/>
    <w:rsid w:val="00583AC9"/>
    <w:rsid w:val="005840DB"/>
    <w:rsid w:val="005865ED"/>
    <w:rsid w:val="0058681A"/>
    <w:rsid w:val="00590F8E"/>
    <w:rsid w:val="00592A64"/>
    <w:rsid w:val="00596765"/>
    <w:rsid w:val="0059700F"/>
    <w:rsid w:val="005A6B86"/>
    <w:rsid w:val="005B0EF9"/>
    <w:rsid w:val="005B1F0B"/>
    <w:rsid w:val="005B48C9"/>
    <w:rsid w:val="005B79AE"/>
    <w:rsid w:val="005C1982"/>
    <w:rsid w:val="005C4596"/>
    <w:rsid w:val="005C69DE"/>
    <w:rsid w:val="005C7542"/>
    <w:rsid w:val="005D06C5"/>
    <w:rsid w:val="005D11CE"/>
    <w:rsid w:val="005D1CD6"/>
    <w:rsid w:val="005D3047"/>
    <w:rsid w:val="005D3F6D"/>
    <w:rsid w:val="005D4503"/>
    <w:rsid w:val="005E1188"/>
    <w:rsid w:val="005E2E36"/>
    <w:rsid w:val="005F26A5"/>
    <w:rsid w:val="005F76D7"/>
    <w:rsid w:val="00600015"/>
    <w:rsid w:val="006015BF"/>
    <w:rsid w:val="00601E14"/>
    <w:rsid w:val="0061607D"/>
    <w:rsid w:val="0062051C"/>
    <w:rsid w:val="00621640"/>
    <w:rsid w:val="00621AE5"/>
    <w:rsid w:val="006225F1"/>
    <w:rsid w:val="00624DA6"/>
    <w:rsid w:val="00625FC1"/>
    <w:rsid w:val="00626A58"/>
    <w:rsid w:val="00632728"/>
    <w:rsid w:val="00633570"/>
    <w:rsid w:val="006341C4"/>
    <w:rsid w:val="00634B3D"/>
    <w:rsid w:val="0064201E"/>
    <w:rsid w:val="00642BA2"/>
    <w:rsid w:val="00643D0B"/>
    <w:rsid w:val="006451BC"/>
    <w:rsid w:val="00645B5E"/>
    <w:rsid w:val="006475A1"/>
    <w:rsid w:val="006532A2"/>
    <w:rsid w:val="0065338F"/>
    <w:rsid w:val="00654035"/>
    <w:rsid w:val="00655E47"/>
    <w:rsid w:val="0066120B"/>
    <w:rsid w:val="00662706"/>
    <w:rsid w:val="00663555"/>
    <w:rsid w:val="00664898"/>
    <w:rsid w:val="00666964"/>
    <w:rsid w:val="0067119D"/>
    <w:rsid w:val="00673A43"/>
    <w:rsid w:val="0068140E"/>
    <w:rsid w:val="00682053"/>
    <w:rsid w:val="0068431B"/>
    <w:rsid w:val="00686256"/>
    <w:rsid w:val="006875EB"/>
    <w:rsid w:val="00694753"/>
    <w:rsid w:val="006A26F0"/>
    <w:rsid w:val="006A455C"/>
    <w:rsid w:val="006A5EAE"/>
    <w:rsid w:val="006A6703"/>
    <w:rsid w:val="006B1775"/>
    <w:rsid w:val="006D1036"/>
    <w:rsid w:val="006D6D27"/>
    <w:rsid w:val="006E21ED"/>
    <w:rsid w:val="006E3DE0"/>
    <w:rsid w:val="006E5B51"/>
    <w:rsid w:val="006E61B8"/>
    <w:rsid w:val="006F27BD"/>
    <w:rsid w:val="006F4D57"/>
    <w:rsid w:val="006F54C8"/>
    <w:rsid w:val="006F7523"/>
    <w:rsid w:val="00700A01"/>
    <w:rsid w:val="00705215"/>
    <w:rsid w:val="007055C0"/>
    <w:rsid w:val="0070652D"/>
    <w:rsid w:val="0071295D"/>
    <w:rsid w:val="00713EA0"/>
    <w:rsid w:val="00722176"/>
    <w:rsid w:val="00724C68"/>
    <w:rsid w:val="00725921"/>
    <w:rsid w:val="0072699A"/>
    <w:rsid w:val="007331A9"/>
    <w:rsid w:val="00733A03"/>
    <w:rsid w:val="0073560C"/>
    <w:rsid w:val="0073587B"/>
    <w:rsid w:val="00741BB8"/>
    <w:rsid w:val="00742CFF"/>
    <w:rsid w:val="00744085"/>
    <w:rsid w:val="00744A79"/>
    <w:rsid w:val="0074728E"/>
    <w:rsid w:val="0075215D"/>
    <w:rsid w:val="0075461E"/>
    <w:rsid w:val="00755263"/>
    <w:rsid w:val="007608E1"/>
    <w:rsid w:val="0077116B"/>
    <w:rsid w:val="00771C9C"/>
    <w:rsid w:val="00771E8E"/>
    <w:rsid w:val="0077486C"/>
    <w:rsid w:val="00781348"/>
    <w:rsid w:val="00782B0E"/>
    <w:rsid w:val="00786159"/>
    <w:rsid w:val="00792A0D"/>
    <w:rsid w:val="007941C4"/>
    <w:rsid w:val="0079600C"/>
    <w:rsid w:val="007A2233"/>
    <w:rsid w:val="007A2B61"/>
    <w:rsid w:val="007A3F1D"/>
    <w:rsid w:val="007A6340"/>
    <w:rsid w:val="007B0327"/>
    <w:rsid w:val="007B26DC"/>
    <w:rsid w:val="007B4011"/>
    <w:rsid w:val="007D52D3"/>
    <w:rsid w:val="007D5D33"/>
    <w:rsid w:val="007D7D7B"/>
    <w:rsid w:val="007E1141"/>
    <w:rsid w:val="007E11B2"/>
    <w:rsid w:val="007F1D04"/>
    <w:rsid w:val="007F4CD8"/>
    <w:rsid w:val="007F634C"/>
    <w:rsid w:val="007F65BB"/>
    <w:rsid w:val="007F660A"/>
    <w:rsid w:val="00803AA9"/>
    <w:rsid w:val="00805738"/>
    <w:rsid w:val="00806D10"/>
    <w:rsid w:val="00807349"/>
    <w:rsid w:val="008079FC"/>
    <w:rsid w:val="00807C1D"/>
    <w:rsid w:val="00810279"/>
    <w:rsid w:val="00822D03"/>
    <w:rsid w:val="00823E68"/>
    <w:rsid w:val="00830C7C"/>
    <w:rsid w:val="00834735"/>
    <w:rsid w:val="00835634"/>
    <w:rsid w:val="00842C85"/>
    <w:rsid w:val="0084415F"/>
    <w:rsid w:val="00846F55"/>
    <w:rsid w:val="00850069"/>
    <w:rsid w:val="0085103B"/>
    <w:rsid w:val="00853B99"/>
    <w:rsid w:val="0085703C"/>
    <w:rsid w:val="0085729F"/>
    <w:rsid w:val="00862D58"/>
    <w:rsid w:val="00871E91"/>
    <w:rsid w:val="00875C39"/>
    <w:rsid w:val="008801BD"/>
    <w:rsid w:val="00881925"/>
    <w:rsid w:val="00882E5F"/>
    <w:rsid w:val="008838C8"/>
    <w:rsid w:val="00885C7B"/>
    <w:rsid w:val="008863C6"/>
    <w:rsid w:val="008907FC"/>
    <w:rsid w:val="00892C67"/>
    <w:rsid w:val="00893A91"/>
    <w:rsid w:val="00894677"/>
    <w:rsid w:val="008A0223"/>
    <w:rsid w:val="008A1694"/>
    <w:rsid w:val="008A325B"/>
    <w:rsid w:val="008A4758"/>
    <w:rsid w:val="008B056F"/>
    <w:rsid w:val="008B133B"/>
    <w:rsid w:val="008B3860"/>
    <w:rsid w:val="008B73C5"/>
    <w:rsid w:val="008C20EE"/>
    <w:rsid w:val="008C430E"/>
    <w:rsid w:val="008D2A8F"/>
    <w:rsid w:val="008D573A"/>
    <w:rsid w:val="008D64B4"/>
    <w:rsid w:val="008D6EAC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345C"/>
    <w:rsid w:val="009053F7"/>
    <w:rsid w:val="009060D0"/>
    <w:rsid w:val="009065ED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45013"/>
    <w:rsid w:val="00945333"/>
    <w:rsid w:val="00954628"/>
    <w:rsid w:val="00960B4E"/>
    <w:rsid w:val="00965228"/>
    <w:rsid w:val="00965C0D"/>
    <w:rsid w:val="00973B34"/>
    <w:rsid w:val="0097513E"/>
    <w:rsid w:val="00976A71"/>
    <w:rsid w:val="00977D3E"/>
    <w:rsid w:val="00981404"/>
    <w:rsid w:val="00981BC0"/>
    <w:rsid w:val="00983A70"/>
    <w:rsid w:val="0098589A"/>
    <w:rsid w:val="009875DB"/>
    <w:rsid w:val="00995CCE"/>
    <w:rsid w:val="009969FA"/>
    <w:rsid w:val="009A2CDF"/>
    <w:rsid w:val="009A477D"/>
    <w:rsid w:val="009B32B6"/>
    <w:rsid w:val="009B3C1F"/>
    <w:rsid w:val="009B3DC4"/>
    <w:rsid w:val="009B7BFC"/>
    <w:rsid w:val="009C0545"/>
    <w:rsid w:val="009C1A83"/>
    <w:rsid w:val="009C2EF5"/>
    <w:rsid w:val="009E02B4"/>
    <w:rsid w:val="009E17A6"/>
    <w:rsid w:val="009E275F"/>
    <w:rsid w:val="009E6867"/>
    <w:rsid w:val="009F7292"/>
    <w:rsid w:val="00A00D2B"/>
    <w:rsid w:val="00A13573"/>
    <w:rsid w:val="00A142B9"/>
    <w:rsid w:val="00A17329"/>
    <w:rsid w:val="00A237F6"/>
    <w:rsid w:val="00A24BA2"/>
    <w:rsid w:val="00A25F91"/>
    <w:rsid w:val="00A31A46"/>
    <w:rsid w:val="00A43B2F"/>
    <w:rsid w:val="00A46B2B"/>
    <w:rsid w:val="00A472CA"/>
    <w:rsid w:val="00A500AB"/>
    <w:rsid w:val="00A5360D"/>
    <w:rsid w:val="00A53802"/>
    <w:rsid w:val="00A54290"/>
    <w:rsid w:val="00A570B5"/>
    <w:rsid w:val="00A60BDF"/>
    <w:rsid w:val="00A63A86"/>
    <w:rsid w:val="00A63B22"/>
    <w:rsid w:val="00A655A4"/>
    <w:rsid w:val="00A660E2"/>
    <w:rsid w:val="00A73153"/>
    <w:rsid w:val="00A80093"/>
    <w:rsid w:val="00A9408B"/>
    <w:rsid w:val="00A94CB3"/>
    <w:rsid w:val="00A96D13"/>
    <w:rsid w:val="00A9742D"/>
    <w:rsid w:val="00A97540"/>
    <w:rsid w:val="00A97C37"/>
    <w:rsid w:val="00AA4457"/>
    <w:rsid w:val="00AA565E"/>
    <w:rsid w:val="00AA6566"/>
    <w:rsid w:val="00AB39FF"/>
    <w:rsid w:val="00AB52A6"/>
    <w:rsid w:val="00AB5545"/>
    <w:rsid w:val="00AC03BF"/>
    <w:rsid w:val="00AC1EE5"/>
    <w:rsid w:val="00AD14B8"/>
    <w:rsid w:val="00AD170E"/>
    <w:rsid w:val="00AD4085"/>
    <w:rsid w:val="00AD65A2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DDE"/>
    <w:rsid w:val="00B05F35"/>
    <w:rsid w:val="00B11FDF"/>
    <w:rsid w:val="00B145EF"/>
    <w:rsid w:val="00B1599C"/>
    <w:rsid w:val="00B23819"/>
    <w:rsid w:val="00B30673"/>
    <w:rsid w:val="00B30A9A"/>
    <w:rsid w:val="00B336B6"/>
    <w:rsid w:val="00B37246"/>
    <w:rsid w:val="00B374C9"/>
    <w:rsid w:val="00B41DF0"/>
    <w:rsid w:val="00B4298D"/>
    <w:rsid w:val="00B4428C"/>
    <w:rsid w:val="00B4627E"/>
    <w:rsid w:val="00B46642"/>
    <w:rsid w:val="00B46B4B"/>
    <w:rsid w:val="00B470D4"/>
    <w:rsid w:val="00B550D5"/>
    <w:rsid w:val="00B64ECD"/>
    <w:rsid w:val="00B65AD0"/>
    <w:rsid w:val="00B67ABA"/>
    <w:rsid w:val="00B67B9D"/>
    <w:rsid w:val="00B7579F"/>
    <w:rsid w:val="00B80C43"/>
    <w:rsid w:val="00B82AC5"/>
    <w:rsid w:val="00B8633C"/>
    <w:rsid w:val="00B90CA2"/>
    <w:rsid w:val="00B91F9C"/>
    <w:rsid w:val="00B9469C"/>
    <w:rsid w:val="00B96BE8"/>
    <w:rsid w:val="00BA0807"/>
    <w:rsid w:val="00BA158A"/>
    <w:rsid w:val="00BA3A18"/>
    <w:rsid w:val="00BA6398"/>
    <w:rsid w:val="00BB38B9"/>
    <w:rsid w:val="00BB5E77"/>
    <w:rsid w:val="00BC22B4"/>
    <w:rsid w:val="00BC5752"/>
    <w:rsid w:val="00BD3879"/>
    <w:rsid w:val="00BD51A1"/>
    <w:rsid w:val="00BD6EF7"/>
    <w:rsid w:val="00BE1052"/>
    <w:rsid w:val="00BE21FE"/>
    <w:rsid w:val="00BF3231"/>
    <w:rsid w:val="00C005C8"/>
    <w:rsid w:val="00C07736"/>
    <w:rsid w:val="00C1129D"/>
    <w:rsid w:val="00C12020"/>
    <w:rsid w:val="00C17D37"/>
    <w:rsid w:val="00C30926"/>
    <w:rsid w:val="00C4463E"/>
    <w:rsid w:val="00C53E64"/>
    <w:rsid w:val="00C57B13"/>
    <w:rsid w:val="00C60459"/>
    <w:rsid w:val="00C6253C"/>
    <w:rsid w:val="00C63CE0"/>
    <w:rsid w:val="00C6407F"/>
    <w:rsid w:val="00C67016"/>
    <w:rsid w:val="00C74B05"/>
    <w:rsid w:val="00C7667B"/>
    <w:rsid w:val="00C8024A"/>
    <w:rsid w:val="00C871D5"/>
    <w:rsid w:val="00C94C06"/>
    <w:rsid w:val="00C9696D"/>
    <w:rsid w:val="00C970F1"/>
    <w:rsid w:val="00C97C20"/>
    <w:rsid w:val="00CA0339"/>
    <w:rsid w:val="00CA3242"/>
    <w:rsid w:val="00CA5139"/>
    <w:rsid w:val="00CA6BF7"/>
    <w:rsid w:val="00CB0C84"/>
    <w:rsid w:val="00CB47FB"/>
    <w:rsid w:val="00CC04F0"/>
    <w:rsid w:val="00CD1C1A"/>
    <w:rsid w:val="00CD2120"/>
    <w:rsid w:val="00CD4455"/>
    <w:rsid w:val="00CD69C9"/>
    <w:rsid w:val="00CD7956"/>
    <w:rsid w:val="00CE2ABE"/>
    <w:rsid w:val="00CE5033"/>
    <w:rsid w:val="00CF2EF4"/>
    <w:rsid w:val="00CF5CDA"/>
    <w:rsid w:val="00CF6906"/>
    <w:rsid w:val="00D016B9"/>
    <w:rsid w:val="00D039F6"/>
    <w:rsid w:val="00D05523"/>
    <w:rsid w:val="00D0646A"/>
    <w:rsid w:val="00D067F7"/>
    <w:rsid w:val="00D11149"/>
    <w:rsid w:val="00D1248F"/>
    <w:rsid w:val="00D12A1E"/>
    <w:rsid w:val="00D15973"/>
    <w:rsid w:val="00D20126"/>
    <w:rsid w:val="00D23991"/>
    <w:rsid w:val="00D23F46"/>
    <w:rsid w:val="00D2663A"/>
    <w:rsid w:val="00D26E17"/>
    <w:rsid w:val="00D276AD"/>
    <w:rsid w:val="00D30127"/>
    <w:rsid w:val="00D32DB0"/>
    <w:rsid w:val="00D34E1E"/>
    <w:rsid w:val="00D36DAE"/>
    <w:rsid w:val="00D37EEE"/>
    <w:rsid w:val="00D42785"/>
    <w:rsid w:val="00D42B9E"/>
    <w:rsid w:val="00D44CA9"/>
    <w:rsid w:val="00D4528B"/>
    <w:rsid w:val="00D45556"/>
    <w:rsid w:val="00D46F4D"/>
    <w:rsid w:val="00D50393"/>
    <w:rsid w:val="00D52D1D"/>
    <w:rsid w:val="00D53D9F"/>
    <w:rsid w:val="00D543D3"/>
    <w:rsid w:val="00D5657B"/>
    <w:rsid w:val="00D67C8B"/>
    <w:rsid w:val="00D70DA9"/>
    <w:rsid w:val="00D77FB6"/>
    <w:rsid w:val="00D82841"/>
    <w:rsid w:val="00D93210"/>
    <w:rsid w:val="00D9469C"/>
    <w:rsid w:val="00D946C2"/>
    <w:rsid w:val="00DB5E49"/>
    <w:rsid w:val="00DC0E3C"/>
    <w:rsid w:val="00DC397A"/>
    <w:rsid w:val="00DD317C"/>
    <w:rsid w:val="00DD48E6"/>
    <w:rsid w:val="00DE05E9"/>
    <w:rsid w:val="00DE3AA2"/>
    <w:rsid w:val="00DE3C7A"/>
    <w:rsid w:val="00DE4050"/>
    <w:rsid w:val="00DE4BBA"/>
    <w:rsid w:val="00DE7804"/>
    <w:rsid w:val="00DF1BFB"/>
    <w:rsid w:val="00DF1E31"/>
    <w:rsid w:val="00DF444C"/>
    <w:rsid w:val="00DF506D"/>
    <w:rsid w:val="00DF5AE2"/>
    <w:rsid w:val="00DF6177"/>
    <w:rsid w:val="00DF6DAB"/>
    <w:rsid w:val="00DF6F20"/>
    <w:rsid w:val="00E0005A"/>
    <w:rsid w:val="00E01C6B"/>
    <w:rsid w:val="00E031E6"/>
    <w:rsid w:val="00E07721"/>
    <w:rsid w:val="00E2212A"/>
    <w:rsid w:val="00E252DD"/>
    <w:rsid w:val="00E31B62"/>
    <w:rsid w:val="00E37F86"/>
    <w:rsid w:val="00E432CC"/>
    <w:rsid w:val="00E46523"/>
    <w:rsid w:val="00E514FE"/>
    <w:rsid w:val="00E5475B"/>
    <w:rsid w:val="00E54D82"/>
    <w:rsid w:val="00E575BA"/>
    <w:rsid w:val="00E60B79"/>
    <w:rsid w:val="00E61596"/>
    <w:rsid w:val="00E62A66"/>
    <w:rsid w:val="00E6388D"/>
    <w:rsid w:val="00E63ABD"/>
    <w:rsid w:val="00E71BFD"/>
    <w:rsid w:val="00E92D70"/>
    <w:rsid w:val="00E93E2A"/>
    <w:rsid w:val="00E945E4"/>
    <w:rsid w:val="00E962C5"/>
    <w:rsid w:val="00EA1262"/>
    <w:rsid w:val="00EA1385"/>
    <w:rsid w:val="00EA38DC"/>
    <w:rsid w:val="00EA52AC"/>
    <w:rsid w:val="00EB5D19"/>
    <w:rsid w:val="00EC2E82"/>
    <w:rsid w:val="00EC3B58"/>
    <w:rsid w:val="00ED04C1"/>
    <w:rsid w:val="00ED0CC4"/>
    <w:rsid w:val="00ED1D5B"/>
    <w:rsid w:val="00ED5ECB"/>
    <w:rsid w:val="00ED66F2"/>
    <w:rsid w:val="00ED6D4B"/>
    <w:rsid w:val="00EE2D72"/>
    <w:rsid w:val="00EE6E74"/>
    <w:rsid w:val="00EE7336"/>
    <w:rsid w:val="00EE75CC"/>
    <w:rsid w:val="00EF7A59"/>
    <w:rsid w:val="00F00C85"/>
    <w:rsid w:val="00F00DB1"/>
    <w:rsid w:val="00F037A1"/>
    <w:rsid w:val="00F051FE"/>
    <w:rsid w:val="00F06CB5"/>
    <w:rsid w:val="00F12E59"/>
    <w:rsid w:val="00F21551"/>
    <w:rsid w:val="00F21FEB"/>
    <w:rsid w:val="00F22870"/>
    <w:rsid w:val="00F25070"/>
    <w:rsid w:val="00F254CF"/>
    <w:rsid w:val="00F3050F"/>
    <w:rsid w:val="00F30864"/>
    <w:rsid w:val="00F30F94"/>
    <w:rsid w:val="00F33D36"/>
    <w:rsid w:val="00F354C7"/>
    <w:rsid w:val="00F361F4"/>
    <w:rsid w:val="00F40827"/>
    <w:rsid w:val="00F40E41"/>
    <w:rsid w:val="00F4108F"/>
    <w:rsid w:val="00F448F4"/>
    <w:rsid w:val="00F554BB"/>
    <w:rsid w:val="00F57300"/>
    <w:rsid w:val="00F6457A"/>
    <w:rsid w:val="00F655B4"/>
    <w:rsid w:val="00F655EE"/>
    <w:rsid w:val="00F669ED"/>
    <w:rsid w:val="00F82D5C"/>
    <w:rsid w:val="00F8503A"/>
    <w:rsid w:val="00F874E3"/>
    <w:rsid w:val="00F87949"/>
    <w:rsid w:val="00F933B3"/>
    <w:rsid w:val="00F9618B"/>
    <w:rsid w:val="00F97857"/>
    <w:rsid w:val="00FA1875"/>
    <w:rsid w:val="00FA19D0"/>
    <w:rsid w:val="00FA2498"/>
    <w:rsid w:val="00FA4530"/>
    <w:rsid w:val="00FB26BA"/>
    <w:rsid w:val="00FB37D2"/>
    <w:rsid w:val="00FB4858"/>
    <w:rsid w:val="00FC4D44"/>
    <w:rsid w:val="00FC7013"/>
    <w:rsid w:val="00FD02B7"/>
    <w:rsid w:val="00FE32CB"/>
    <w:rsid w:val="00FE5AA4"/>
    <w:rsid w:val="00FE7406"/>
    <w:rsid w:val="00FE76EF"/>
    <w:rsid w:val="00FF1DAF"/>
    <w:rsid w:val="00FF3F86"/>
    <w:rsid w:val="00FF4814"/>
    <w:rsid w:val="00FF6119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C87115"/>
  <w15:docId w15:val="{11328402-9995-43CB-A0E5-1417E2FC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618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qFormat/>
    <w:rsid w:val="00792A0D"/>
    <w:pPr>
      <w:pageBreakBefore/>
      <w:widowControl w:val="0"/>
      <w:numPr>
        <w:numId w:val="5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qFormat/>
    <w:rsid w:val="002B6190"/>
    <w:pPr>
      <w:numPr>
        <w:ilvl w:val="1"/>
        <w:numId w:val="5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5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5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5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5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b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b/>
      <w:color w:val="4A5158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Tablaconcuadrcula">
    <w:name w:val="Table Grid"/>
    <w:basedOn w:val="Tablanormal"/>
    <w:rsid w:val="00673A4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705215"/>
    <w:rPr>
      <w:color w:val="0D5EE1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"/>
      </w:numPr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2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4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4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2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4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3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4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link w:val="PrrafodelistaCar"/>
    <w:uiPriority w:val="34"/>
    <w:qFormat/>
    <w:rsid w:val="0072699A"/>
    <w:pPr>
      <w:ind w:left="720"/>
      <w:contextualSpacing/>
    </w:pPr>
  </w:style>
  <w:style w:type="paragraph" w:customStyle="1" w:styleId="Default">
    <w:name w:val="Default"/>
    <w:rsid w:val="004D78D0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character" w:styleId="Textoennegrita">
    <w:name w:val="Strong"/>
    <w:basedOn w:val="Fuentedeprrafopredeter"/>
    <w:qFormat/>
    <w:rsid w:val="000719A5"/>
    <w:rPr>
      <w:b/>
      <w:bCs/>
    </w:rPr>
  </w:style>
  <w:style w:type="paragraph" w:styleId="Listaconnmeros">
    <w:name w:val="List Number"/>
    <w:basedOn w:val="Normal"/>
    <w:rsid w:val="00F22870"/>
    <w:pPr>
      <w:tabs>
        <w:tab w:val="num" w:pos="360"/>
      </w:tabs>
      <w:spacing w:line="312" w:lineRule="auto"/>
      <w:ind w:left="360" w:hanging="360"/>
    </w:p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F22870"/>
  </w:style>
  <w:style w:type="character" w:styleId="Refdecomentario">
    <w:name w:val="annotation reference"/>
    <w:basedOn w:val="Fuentedeprrafopredeter"/>
    <w:uiPriority w:val="99"/>
    <w:unhideWhenUsed/>
    <w:rsid w:val="00F2287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F228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F228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F228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22870"/>
    <w:rPr>
      <w:b/>
      <w:bCs/>
      <w:sz w:val="20"/>
      <w:szCs w:val="20"/>
    </w:rPr>
  </w:style>
  <w:style w:type="numbering" w:customStyle="1" w:styleId="EstiloConvietas">
    <w:name w:val="Estilo Con viñetas"/>
    <w:basedOn w:val="Sinlista"/>
    <w:rsid w:val="0070652D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beremprende@incibe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3.jpeg"/><Relationship Id="rId7" Type="http://schemas.openxmlformats.org/officeDocument/2006/relationships/image" Target="media/image15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14.jpeg"/><Relationship Id="rId5" Type="http://schemas.openxmlformats.org/officeDocument/2006/relationships/image" Target="media/image5.jpg"/><Relationship Id="rId10" Type="http://schemas.openxmlformats.org/officeDocument/2006/relationships/image" Target="media/image18.jpeg"/><Relationship Id="rId4" Type="http://schemas.openxmlformats.org/officeDocument/2006/relationships/image" Target="media/image4.png"/><Relationship Id="rId9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nacio.luna\Documents\I+D+i%20y%20Promoci&#243;n%20Talento\INCIBE_Plantilla.dotx" TargetMode="External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8586B-8345-4F80-8F83-2EA051C73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INCIBE_Plantilla</Template>
  <TotalTime>0</TotalTime>
  <Pages>1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CiberEmprende 2018</vt:lpstr>
    </vt:vector>
  </TitlesOfParts>
  <Company>INTECO</Company>
  <LinksUpToDate>false</LinksUpToDate>
  <CharactersWithSpaces>1243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CiberEmprende 2018</dc:title>
  <dc:subject>Bases del Certamen Incubadora Ciberemprende</dc:subject>
  <dc:creator>INCIBE</dc:creator>
  <cp:lastModifiedBy>Diana Paulina Suárez Clavijo</cp:lastModifiedBy>
  <cp:revision>2</cp:revision>
  <cp:lastPrinted>2018-09-17T10:50:00Z</cp:lastPrinted>
  <dcterms:created xsi:type="dcterms:W3CDTF">2019-06-27T12:02:00Z</dcterms:created>
  <dcterms:modified xsi:type="dcterms:W3CDTF">2019-06-27T12:02:00Z</dcterms:modified>
</cp:coreProperties>
</file>